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1F7" w:rsidRPr="00B46493" w:rsidRDefault="007D71F7" w:rsidP="00B46493">
      <w:pPr>
        <w:spacing w:after="240" w:line="240" w:lineRule="auto"/>
        <w:rPr>
          <w:rFonts w:cs="Calibri"/>
          <w:b/>
          <w:color w:val="000000"/>
        </w:rPr>
      </w:pPr>
      <w:r w:rsidRPr="00B46493">
        <w:rPr>
          <w:rFonts w:ascii="Arial" w:hAnsi="Arial" w:cs="Arial"/>
          <w:color w:val="000000"/>
          <w:sz w:val="24"/>
          <w:szCs w:val="24"/>
        </w:rPr>
        <w:br/>
      </w:r>
      <w:r w:rsidRPr="00B46493">
        <w:rPr>
          <w:rFonts w:cs="Calibri"/>
          <w:b/>
          <w:color w:val="000000"/>
        </w:rPr>
        <w:t>Objective: Make the link to the Common Core Standards more visible on the</w:t>
      </w:r>
      <w:hyperlink r:id="rId6" w:history="1">
        <w:r w:rsidRPr="00B46493">
          <w:rPr>
            <w:rFonts w:cs="Calibri"/>
            <w:b/>
            <w:color w:val="0000FF"/>
            <w:u w:val="single"/>
          </w:rPr>
          <w:t> Browse Resources by Standard pag</w:t>
        </w:r>
      </w:hyperlink>
      <w:r w:rsidRPr="00B46493">
        <w:rPr>
          <w:rFonts w:cs="Calibri"/>
          <w:b/>
          <w:color w:val="000000"/>
        </w:rPr>
        <w:t>e</w:t>
      </w:r>
    </w:p>
    <w:p w:rsidR="007D71F7" w:rsidRPr="00B46493" w:rsidRDefault="007D71F7" w:rsidP="00B46493">
      <w:pPr>
        <w:spacing w:after="0" w:line="240" w:lineRule="auto"/>
        <w:rPr>
          <w:rFonts w:cs="Calibri"/>
        </w:rPr>
      </w:pPr>
      <w:r w:rsidRPr="00B46493">
        <w:rPr>
          <w:rFonts w:cs="Calibri"/>
          <w:color w:val="000000"/>
        </w:rPr>
        <w:t>1. Place the following copy and link below the "Browsse Resources by Standard box" (the one with the US map)</w:t>
      </w:r>
    </w:p>
    <w:p w:rsidR="007D71F7" w:rsidRPr="00B46493" w:rsidRDefault="007D71F7" w:rsidP="00B46493">
      <w:pPr>
        <w:ind w:left="720"/>
        <w:rPr>
          <w:rFonts w:cs="Calibri"/>
        </w:rPr>
      </w:pPr>
      <w:r w:rsidRPr="000538D0">
        <w:rPr>
          <w:rFonts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68pt;height:59.25pt;visibility:visible">
            <v:imagedata r:id="rId7" o:title=""/>
          </v:shape>
        </w:pict>
      </w:r>
    </w:p>
    <w:p w:rsidR="007D71F7" w:rsidRPr="00B46493" w:rsidRDefault="007D71F7" w:rsidP="00B46493">
      <w:pPr>
        <w:ind w:left="720"/>
        <w:rPr>
          <w:rFonts w:cs="Calibri"/>
          <w:b/>
        </w:rPr>
      </w:pPr>
      <w:r w:rsidRPr="00B46493">
        <w:rPr>
          <w:rFonts w:cs="Calibri"/>
          <w:b/>
        </w:rPr>
        <w:t xml:space="preserve">COPY: </w:t>
      </w:r>
    </w:p>
    <w:p w:rsidR="007D71F7" w:rsidRPr="00B46493" w:rsidRDefault="007D71F7" w:rsidP="00B46493">
      <w:pPr>
        <w:ind w:left="720"/>
        <w:rPr>
          <w:rStyle w:val="apple-style-span"/>
          <w:rFonts w:cs="Calibri"/>
          <w:color w:val="8D8B8E"/>
        </w:rPr>
      </w:pPr>
      <w:r w:rsidRPr="00B46493">
        <w:rPr>
          <w:rStyle w:val="apple-style-span"/>
          <w:rFonts w:cs="Calibri"/>
        </w:rPr>
        <w:t xml:space="preserve">Find resources that have been aligned with the The Common Core State Standards. [Link to </w:t>
      </w:r>
      <w:hyperlink r:id="rId8" w:history="1">
        <w:r w:rsidRPr="00B46493">
          <w:rPr>
            <w:rStyle w:val="Hyperlink"/>
            <w:rFonts w:cs="Calibri"/>
          </w:rPr>
          <w:t>http://www.curriki.org/xwiki/bin/view/Main/BrowseStandards</w:t>
        </w:r>
      </w:hyperlink>
      <w:r w:rsidRPr="00B46493">
        <w:rPr>
          <w:rFonts w:cs="Calibri"/>
        </w:rPr>
        <w:t>]</w:t>
      </w:r>
    </w:p>
    <w:p w:rsidR="007D71F7" w:rsidRPr="00B46493" w:rsidRDefault="007D71F7" w:rsidP="00B46493">
      <w:pPr>
        <w:ind w:left="720"/>
        <w:rPr>
          <w:rStyle w:val="apple-style-span"/>
          <w:rFonts w:cs="Calibri"/>
        </w:rPr>
      </w:pPr>
      <w:hyperlink r:id="rId9" w:history="1">
        <w:r w:rsidRPr="00B46493">
          <w:rPr>
            <w:rStyle w:val="Hyperlink"/>
            <w:rFonts w:cs="Calibri"/>
          </w:rPr>
          <w:t>State Adoption:</w:t>
        </w:r>
      </w:hyperlink>
      <w:r w:rsidRPr="00B46493">
        <w:rPr>
          <w:rStyle w:val="apple-style-span"/>
          <w:rFonts w:cs="Calibri"/>
        </w:rPr>
        <w:t>See which states have adopted the Common Core Standards.</w:t>
      </w:r>
    </w:p>
    <w:p w:rsidR="007D71F7" w:rsidRPr="00B46493" w:rsidRDefault="007D71F7">
      <w:pPr>
        <w:rPr>
          <w:rStyle w:val="apple-style-span"/>
          <w:rFonts w:cs="Calibri"/>
        </w:rPr>
      </w:pPr>
    </w:p>
    <w:p w:rsidR="007D71F7" w:rsidRPr="00B46493" w:rsidRDefault="007D71F7">
      <w:pPr>
        <w:rPr>
          <w:rStyle w:val="apple-style-span"/>
          <w:rFonts w:cs="Calibri"/>
          <w:b/>
        </w:rPr>
      </w:pPr>
      <w:r w:rsidRPr="00B46493">
        <w:rPr>
          <w:rStyle w:val="apple-style-span"/>
          <w:rFonts w:cs="Calibri"/>
          <w:b/>
        </w:rPr>
        <w:t xml:space="preserve"> 2. After the copy above, add:</w:t>
      </w:r>
    </w:p>
    <w:p w:rsidR="007D71F7" w:rsidRPr="00B46493" w:rsidRDefault="007D71F7" w:rsidP="00B46493">
      <w:pPr>
        <w:ind w:left="720"/>
        <w:rPr>
          <w:rStyle w:val="apple-style-span"/>
          <w:rFonts w:cs="Calibri"/>
        </w:rPr>
      </w:pPr>
      <w:r w:rsidRPr="00B46493">
        <w:rPr>
          <w:rStyle w:val="apple-style-span"/>
          <w:rFonts w:cs="Calibri"/>
        </w:rPr>
        <w:t xml:space="preserve">Find resources that have been aligned to state-specific standards by clicking a state from the list below. </w:t>
      </w:r>
    </w:p>
    <w:p w:rsidR="007D71F7" w:rsidRPr="00B46493" w:rsidRDefault="007D71F7" w:rsidP="00B46493">
      <w:pPr>
        <w:ind w:left="720"/>
        <w:rPr>
          <w:rStyle w:val="apple-style-span"/>
          <w:rFonts w:cs="Calibri"/>
        </w:rPr>
      </w:pPr>
      <w:r w:rsidRPr="00B46493">
        <w:rPr>
          <w:rStyle w:val="apple-style-span"/>
          <w:rFonts w:cs="Calibri"/>
        </w:rPr>
        <w:t>Note: If a listed option appears in gray text, it does not yet have resources aligned to it. Go to</w:t>
      </w:r>
      <w:r w:rsidRPr="00B46493">
        <w:rPr>
          <w:rStyle w:val="apple-converted-space"/>
          <w:rFonts w:cs="Calibri"/>
        </w:rPr>
        <w:t> </w:t>
      </w:r>
      <w:hyperlink r:id="rId10" w:tgtFrame="_top" w:history="1">
        <w:r w:rsidRPr="00B46493">
          <w:rPr>
            <w:rStyle w:val="Hyperlink"/>
            <w:rFonts w:cs="Calibri"/>
            <w:color w:val="auto"/>
          </w:rPr>
          <w:t>Advanced Search</w:t>
        </w:r>
      </w:hyperlink>
      <w:r w:rsidRPr="00B46493">
        <w:rPr>
          <w:rStyle w:val="apple-converted-space"/>
          <w:rFonts w:cs="Calibri"/>
        </w:rPr>
        <w:t> </w:t>
      </w:r>
      <w:r w:rsidRPr="00B46493">
        <w:rPr>
          <w:rStyle w:val="apple-style-span"/>
          <w:rFonts w:cs="Calibri"/>
        </w:rPr>
        <w:t>to find unaligned resources by subject, educational level, or other criteria.</w:t>
      </w:r>
    </w:p>
    <w:p w:rsidR="007D71F7" w:rsidRPr="00B46493" w:rsidRDefault="007D71F7" w:rsidP="00B46493">
      <w:pPr>
        <w:ind w:left="720"/>
        <w:rPr>
          <w:rStyle w:val="apple-style-span"/>
          <w:rFonts w:cs="Calibri"/>
        </w:rPr>
      </w:pPr>
      <w:r w:rsidRPr="00B46493">
        <w:rPr>
          <w:rStyle w:val="apple-style-span"/>
          <w:rFonts w:cs="Calibri"/>
        </w:rPr>
        <w:t>[LIST OF STATES AS IT IS CURRENTLY SHOWN]</w:t>
      </w:r>
    </w:p>
    <w:p w:rsidR="007D71F7" w:rsidRDefault="007D71F7">
      <w:pPr>
        <w:rPr>
          <w:rStyle w:val="apple-style-span"/>
          <w:rFonts w:cs="Calibri"/>
        </w:rPr>
      </w:pPr>
      <w:r>
        <w:rPr>
          <w:rStyle w:val="apple-style-span"/>
          <w:rFonts w:cs="Calibri"/>
        </w:rPr>
        <w:t>NOTES: Please attempt to avoid adding any extra white space above the fold.</w:t>
      </w:r>
    </w:p>
    <w:p w:rsidR="007D71F7" w:rsidRPr="00B46493" w:rsidRDefault="007D71F7">
      <w:pPr>
        <w:rPr>
          <w:rStyle w:val="apple-style-span"/>
          <w:rFonts w:cs="Calibri"/>
        </w:rPr>
      </w:pPr>
      <w:r w:rsidRPr="00B46493">
        <w:rPr>
          <w:rStyle w:val="apple-style-span"/>
          <w:rFonts w:cs="Calibri"/>
        </w:rPr>
        <w:t>Please let me know if you have any questions.</w:t>
      </w:r>
    </w:p>
    <w:p w:rsidR="007D71F7" w:rsidRPr="00B46493" w:rsidRDefault="007D71F7">
      <w:pPr>
        <w:rPr>
          <w:rStyle w:val="apple-style-span"/>
          <w:rFonts w:cs="Calibri"/>
        </w:rPr>
      </w:pPr>
      <w:bookmarkStart w:id="0" w:name="_GoBack"/>
      <w:bookmarkEnd w:id="0"/>
    </w:p>
    <w:p w:rsidR="007D71F7" w:rsidRPr="00B46493" w:rsidRDefault="007D71F7">
      <w:r w:rsidRPr="00CA38F4">
        <w:rPr>
          <w:noProof/>
        </w:rPr>
        <w:pict>
          <v:shape id="Picture 2" o:spid="_x0000_i1026" type="#_x0000_t75" style="width:363.75pt;height:219pt;visibility:visible">
            <v:imagedata r:id="rId11" o:title=""/>
          </v:shape>
        </w:pict>
      </w:r>
    </w:p>
    <w:sectPr w:rsidR="007D71F7" w:rsidRPr="00B46493" w:rsidSect="004E5BE4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1F7" w:rsidRDefault="007D71F7" w:rsidP="003770D5">
      <w:pPr>
        <w:spacing w:after="0" w:line="240" w:lineRule="auto"/>
      </w:pPr>
      <w:r>
        <w:separator/>
      </w:r>
    </w:p>
  </w:endnote>
  <w:endnote w:type="continuationSeparator" w:id="1">
    <w:p w:rsidR="007D71F7" w:rsidRDefault="007D71F7" w:rsidP="00377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F7" w:rsidRDefault="007D71F7">
    <w:pPr>
      <w:pStyle w:val="Footer"/>
    </w:pPr>
    <w:r>
      <w:t>J.Pinto</w:t>
    </w:r>
    <w:r>
      <w:tab/>
    </w:r>
    <w:r>
      <w:tab/>
      <w:t>Curriki.org</w:t>
    </w:r>
  </w:p>
  <w:p w:rsidR="007D71F7" w:rsidRDefault="007D71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1F7" w:rsidRDefault="007D71F7" w:rsidP="003770D5">
      <w:pPr>
        <w:spacing w:after="0" w:line="240" w:lineRule="auto"/>
      </w:pPr>
      <w:r>
        <w:separator/>
      </w:r>
    </w:p>
  </w:footnote>
  <w:footnote w:type="continuationSeparator" w:id="1">
    <w:p w:rsidR="007D71F7" w:rsidRDefault="007D71F7" w:rsidP="00377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F7" w:rsidRPr="003770D5" w:rsidRDefault="007D71F7">
    <w:pPr>
      <w:pStyle w:val="Header"/>
    </w:pPr>
    <w:r w:rsidRPr="003770D5">
      <w:rPr>
        <w:sz w:val="28"/>
        <w:szCs w:val="28"/>
      </w:rPr>
      <w:t>Update to the Browse by Standard Page</w:t>
    </w:r>
    <w:r w:rsidRPr="003770D5">
      <w:rPr>
        <w:sz w:val="28"/>
        <w:szCs w:val="28"/>
      </w:rPr>
      <w:tab/>
    </w:r>
    <w:r w:rsidRPr="003770D5">
      <w:rPr>
        <w:sz w:val="28"/>
        <w:szCs w:val="28"/>
      </w:rPr>
      <w:tab/>
      <w:t>October 8, 2010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6493"/>
    <w:rsid w:val="0005193F"/>
    <w:rsid w:val="000538D0"/>
    <w:rsid w:val="000A5F0E"/>
    <w:rsid w:val="001873F5"/>
    <w:rsid w:val="003770D5"/>
    <w:rsid w:val="00413586"/>
    <w:rsid w:val="004E5BE4"/>
    <w:rsid w:val="005C650A"/>
    <w:rsid w:val="00611B14"/>
    <w:rsid w:val="007D71F7"/>
    <w:rsid w:val="00B46493"/>
    <w:rsid w:val="00CA38F4"/>
    <w:rsid w:val="00D3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BE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uiPriority w:val="99"/>
    <w:rsid w:val="00B46493"/>
    <w:rPr>
      <w:rFonts w:cs="Times New Roman"/>
    </w:rPr>
  </w:style>
  <w:style w:type="character" w:styleId="Hyperlink">
    <w:name w:val="Hyperlink"/>
    <w:basedOn w:val="DefaultParagraphFont"/>
    <w:uiPriority w:val="99"/>
    <w:rsid w:val="00B46493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B4649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46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64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77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770D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77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770D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rriki.org/xwiki/bin/view/Main/BrowseStandards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urriki.org/xwiki/bin/view/Main/BrowseStandards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curriki.org/xwiki/bin/view/Search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orestandards.org/in-the-stat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182</Words>
  <Characters>1043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</dc:creator>
  <cp:keywords/>
  <dc:description/>
  <cp:lastModifiedBy>Joshua Marks</cp:lastModifiedBy>
  <cp:revision>2</cp:revision>
  <dcterms:created xsi:type="dcterms:W3CDTF">2010-10-08T21:18:00Z</dcterms:created>
  <dcterms:modified xsi:type="dcterms:W3CDTF">2010-10-08T21:18:00Z</dcterms:modified>
</cp:coreProperties>
</file>